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04B" w:rsidRDefault="0065404B" w:rsidP="0065404B">
      <w:pPr>
        <w:spacing w:after="100"/>
      </w:pPr>
    </w:p>
    <w:p w:rsidR="0065404B" w:rsidRDefault="0065404B" w:rsidP="0065404B">
      <w:pPr>
        <w:spacing w:after="100"/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jc w:val="center"/>
        <w:rPr>
          <w:rFonts w:ascii="Twinkl" w:eastAsia="SimSun" w:hAnsi="Twinkl" w:cs="Calibri"/>
          <w:sz w:val="48"/>
          <w:szCs w:val="24"/>
        </w:rPr>
      </w:pPr>
    </w:p>
    <w:p w:rsidR="0065404B" w:rsidRDefault="0065404B" w:rsidP="0065404B">
      <w:pPr>
        <w:jc w:val="center"/>
        <w:rPr>
          <w:rFonts w:ascii="Twinkl" w:eastAsia="SimSun" w:hAnsi="Twinkl" w:cs="Calibri"/>
          <w:sz w:val="48"/>
          <w:szCs w:val="24"/>
        </w:rPr>
      </w:pPr>
    </w:p>
    <w:p w:rsidR="0065404B" w:rsidRDefault="0065404B" w:rsidP="0065404B">
      <w:pPr>
        <w:jc w:val="center"/>
        <w:rPr>
          <w:rFonts w:ascii="Twinkl" w:eastAsia="SimSun" w:hAnsi="Twinkl" w:cs="Calibri"/>
          <w:sz w:val="48"/>
          <w:szCs w:val="24"/>
        </w:rPr>
      </w:pPr>
    </w:p>
    <w:p w:rsidR="0065404B" w:rsidRDefault="0065404B" w:rsidP="0065404B">
      <w:pPr>
        <w:tabs>
          <w:tab w:val="right" w:pos="9512"/>
        </w:tabs>
        <w:rPr>
          <w:rFonts w:ascii="Calibri" w:eastAsia="SimSun" w:hAnsi="Calibri" w:cs="Calibri"/>
          <w:sz w:val="24"/>
          <w:szCs w:val="2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eastAsia="SimSun" w:hAnsi="Arial" w:cs="Arial"/>
          <w:sz w:val="28"/>
          <w:szCs w:val="28"/>
        </w:rPr>
        <w:t>Early</w:t>
      </w:r>
      <w:r>
        <w:rPr>
          <w:rFonts w:ascii="Arial" w:hAnsi="Arial" w:cs="Arial"/>
          <w:sz w:val="28"/>
          <w:szCs w:val="28"/>
        </w:rPr>
        <w:t>care</w:t>
      </w:r>
      <w:proofErr w:type="spellEnd"/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COMPLAINTS</w:t>
      </w:r>
      <w:r>
        <w:rPr>
          <w:rFonts w:ascii="Arial" w:hAnsi="Arial" w:cs="Arial"/>
          <w:sz w:val="28"/>
          <w:szCs w:val="28"/>
        </w:rPr>
        <w:t xml:space="preserve"> POLICY</w:t>
      </w: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rPr>
          <w:rFonts w:ascii="Arial" w:hAnsi="Arial" w:cs="Arial"/>
          <w:sz w:val="44"/>
        </w:rPr>
      </w:pPr>
    </w:p>
    <w:p w:rsidR="0065404B" w:rsidRDefault="0065404B" w:rsidP="0065404B">
      <w:pPr>
        <w:tabs>
          <w:tab w:val="right" w:pos="9512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Approval and Review</w:t>
      </w:r>
    </w:p>
    <w:p w:rsidR="0065404B" w:rsidRDefault="0065404B" w:rsidP="0065404B">
      <w:pPr>
        <w:tabs>
          <w:tab w:val="right" w:pos="9512"/>
        </w:tabs>
        <w:jc w:val="center"/>
        <w:rPr>
          <w:rFonts w:ascii="Arial" w:hAnsi="Arial" w:cs="Arial"/>
          <w:b/>
          <w:u w:val="single"/>
        </w:rPr>
      </w:pPr>
    </w:p>
    <w:p w:rsidR="0065404B" w:rsidRDefault="0065404B" w:rsidP="0065404B">
      <w:pPr>
        <w:tabs>
          <w:tab w:val="right" w:pos="9512"/>
        </w:tabs>
        <w:rPr>
          <w:rFonts w:ascii="Arial" w:hAnsi="Arial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65404B" w:rsidTr="0065404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 Hannah Bull</w:t>
            </w:r>
          </w:p>
        </w:tc>
      </w:tr>
      <w:tr w:rsidR="0065404B" w:rsidTr="0065404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Brush Script MT" w:hAnsi="Brush Script MT" w:cs="Arial"/>
              </w:rPr>
            </w:pPr>
            <w:r>
              <w:rPr>
                <w:rFonts w:ascii="Brush Script MT" w:hAnsi="Brush Script MT" w:cs="Arial"/>
              </w:rPr>
              <w:t xml:space="preserve">H.BULL </w:t>
            </w:r>
          </w:p>
        </w:tc>
      </w:tr>
      <w:tr w:rsidR="0065404B" w:rsidTr="0065404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months</w:t>
            </w:r>
          </w:p>
        </w:tc>
      </w:tr>
      <w:tr w:rsidR="0065404B" w:rsidTr="0065404B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widowControl w:val="0"/>
              <w:spacing w:line="360" w:lineRule="auto"/>
              <w:jc w:val="both"/>
              <w:rPr>
                <w:rFonts w:ascii="Arial" w:hAnsi="Arial" w:cs="Arial"/>
                <w:strike/>
              </w:rPr>
            </w:pPr>
            <w:r>
              <w:rPr>
                <w:rFonts w:ascii="Arial" w:hAnsi="Arial" w:cs="Arial"/>
              </w:rPr>
              <w:t>July 2026</w:t>
            </w:r>
          </w:p>
        </w:tc>
      </w:tr>
    </w:tbl>
    <w:p w:rsidR="0065404B" w:rsidRDefault="0065404B" w:rsidP="0065404B"/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65404B" w:rsidTr="0065404B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Version Control</w:t>
            </w:r>
          </w:p>
          <w:p w:rsidR="0065404B" w:rsidRDefault="0065404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404B" w:rsidRDefault="0065404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404B" w:rsidRDefault="0065404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404B" w:rsidRDefault="0065404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404B" w:rsidRDefault="0065404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Reason for Alterations </w:t>
            </w: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04B" w:rsidRDefault="006540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/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</w:tr>
      <w:tr w:rsidR="0065404B" w:rsidTr="0065404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04B" w:rsidRDefault="0065404B">
            <w:pPr>
              <w:jc w:val="both"/>
              <w:rPr>
                <w:rFonts w:ascii="Arial" w:hAnsi="Arial" w:cs="Arial"/>
              </w:rPr>
            </w:pPr>
          </w:p>
        </w:tc>
      </w:tr>
    </w:tbl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 w:rsidP="0065404B"/>
    <w:p w:rsidR="0065404B" w:rsidRDefault="0065404B"/>
    <w:p w:rsidR="0065404B" w:rsidRDefault="0065404B"/>
    <w:p w:rsidR="0065404B" w:rsidRDefault="0065404B"/>
    <w:p w:rsidR="0065404B" w:rsidRDefault="0065404B"/>
    <w:p w:rsidR="0065404B" w:rsidRDefault="0065404B"/>
    <w:p w:rsidR="0065404B" w:rsidRDefault="0065404B"/>
    <w:p w:rsidR="0065404B" w:rsidRDefault="0065404B"/>
    <w:p w:rsidR="00CB7D82" w:rsidRDefault="00657A04">
      <w:r>
        <w:t>As a regist</w:t>
      </w:r>
      <w:r>
        <w:t>ered setting, we</w:t>
      </w:r>
      <w:r>
        <w:t xml:space="preserve"> aim to work in close partnership with all parents to meet the needs of their children. However, if there is any aspect of </w:t>
      </w:r>
      <w:r>
        <w:t>our</w:t>
      </w:r>
      <w:r>
        <w:t xml:space="preserve"> service that does not meet your expectations,</w:t>
      </w:r>
      <w:r>
        <w:t xml:space="preserve"> we are</w:t>
      </w:r>
      <w:r>
        <w:t xml:space="preserve"> happy to discuss this with you. If you feel comfortable communicating this verbally, we can hopefully resolve the issue right away. If you would prefer to make a complaint in writing, you can send this to my email address (</w:t>
      </w:r>
      <w:hyperlink r:id="rId10" w:history="1">
        <w:r>
          <w:rPr>
            <w:rStyle w:val="Hyperlink"/>
          </w:rPr>
          <w:t>earlycarechildminding@yahoo.co.uk</w:t>
        </w:r>
      </w:hyperlink>
      <w:r>
        <w:t>) or by post.</w:t>
      </w:r>
    </w:p>
    <w:p w:rsidR="00CB7D82" w:rsidRDefault="00657A04">
      <w:r>
        <w:t xml:space="preserve">It is a condition of </w:t>
      </w:r>
      <w:r>
        <w:t>our</w:t>
      </w:r>
      <w:r>
        <w:t xml:space="preserve"> registration to investigate all written complaints relating to the safeguarding and welfare requirements of the EYFS. </w:t>
      </w:r>
      <w:r>
        <w:t>We</w:t>
      </w:r>
      <w:r>
        <w:t xml:space="preserve"> will notify the complainant of the out</w:t>
      </w:r>
      <w:r>
        <w:t>come within 28 days of receipt of the complaint. It is a requirement by Ofsted that all complaints are logged, along with the outcome and any action taken.</w:t>
      </w:r>
    </w:p>
    <w:p w:rsidR="00CB7D82" w:rsidRDefault="00657A04">
      <w:pPr>
        <w:spacing w:after="60"/>
        <w:rPr>
          <w:b/>
        </w:rPr>
      </w:pPr>
      <w:r>
        <w:rPr>
          <w:b/>
        </w:rPr>
        <w:t>We</w:t>
      </w:r>
      <w:r>
        <w:rPr>
          <w:b/>
        </w:rPr>
        <w:t xml:space="preserve"> will record the following information:</w:t>
      </w:r>
    </w:p>
    <w:p w:rsidR="00CB7D82" w:rsidRDefault="00657A04">
      <w:pPr>
        <w:pStyle w:val="ListParagraph"/>
      </w:pPr>
      <w:r>
        <w:t>the name of the person making the complaint</w:t>
      </w:r>
    </w:p>
    <w:p w:rsidR="00CB7D82" w:rsidRDefault="00657A04">
      <w:pPr>
        <w:pStyle w:val="ListParagraph"/>
      </w:pPr>
      <w:r>
        <w:t>the EYFS requi</w:t>
      </w:r>
      <w:r>
        <w:t>rement to which the complaint relates</w:t>
      </w:r>
    </w:p>
    <w:p w:rsidR="00CB7D82" w:rsidRDefault="00657A04">
      <w:pPr>
        <w:pStyle w:val="ListParagraph"/>
      </w:pPr>
      <w:r>
        <w:t>the nature of the complaint</w:t>
      </w:r>
    </w:p>
    <w:p w:rsidR="00CB7D82" w:rsidRDefault="00657A04">
      <w:pPr>
        <w:pStyle w:val="ListParagraph"/>
      </w:pPr>
      <w:r>
        <w:t>the date/time of the complaint</w:t>
      </w:r>
    </w:p>
    <w:p w:rsidR="00CB7D82" w:rsidRDefault="00657A04">
      <w:pPr>
        <w:pStyle w:val="ListParagraph"/>
      </w:pPr>
      <w:r>
        <w:t>any action taken in response to the complaint</w:t>
      </w:r>
    </w:p>
    <w:p w:rsidR="00CB7D82" w:rsidRDefault="00657A04">
      <w:pPr>
        <w:pStyle w:val="ListParagraph"/>
      </w:pPr>
      <w:r>
        <w:t>the outcome of the complaint investigation</w:t>
      </w:r>
    </w:p>
    <w:p w:rsidR="00CB7D82" w:rsidRDefault="00657A04">
      <w:pPr>
        <w:pStyle w:val="ListParagraph"/>
        <w:spacing w:after="160"/>
      </w:pPr>
      <w:r>
        <w:t xml:space="preserve">details of the information and findings that were given to the person </w:t>
      </w:r>
      <w:r>
        <w:t>making the complaint, including any action taken</w:t>
      </w:r>
    </w:p>
    <w:p w:rsidR="00CB7D82" w:rsidRDefault="00657A04">
      <w:r>
        <w:t>If we cannot resolve an issue between ourselves and you wish to make a formal complaint then you can contact the Ofsted Complaints and Investigation Unit on 03001231231 or you can write to them at Applicatio</w:t>
      </w:r>
      <w:r>
        <w:t>ns, Regulatory and Contact Team, Ofsted, Piccadilly Gate, Store Street, Manchester, M1 2WD.</w:t>
      </w:r>
    </w:p>
    <w:p w:rsidR="00CB7D82" w:rsidRDefault="00657A04">
      <w:r>
        <w:t>We</w:t>
      </w:r>
      <w:r>
        <w:t xml:space="preserve"> will keep a written record of complaints and their outcomes for at least three years.</w:t>
      </w:r>
    </w:p>
    <w:p w:rsidR="00CB7D82" w:rsidRDefault="00CB7D82">
      <w:bookmarkStart w:id="0" w:name="_GoBack"/>
      <w:bookmarkEnd w:id="0"/>
    </w:p>
    <w:sectPr w:rsidR="00CB7D82" w:rsidSect="0065404B">
      <w:pgSz w:w="11906" w:h="16838"/>
      <w:pgMar w:top="784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A04" w:rsidRDefault="00657A04">
      <w:pPr>
        <w:spacing w:line="240" w:lineRule="auto"/>
      </w:pPr>
      <w:r>
        <w:separator/>
      </w:r>
    </w:p>
  </w:endnote>
  <w:endnote w:type="continuationSeparator" w:id="0">
    <w:p w:rsidR="00657A04" w:rsidRDefault="00657A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7B04EE-F31B-48F4-8E87-947116F2F778}"/>
    <w:embedBold r:id="rId2" w:fontKey="{D2CF2945-4540-43EB-A423-E7682E56C52C}"/>
  </w:font>
  <w:font w:name="Roboto">
    <w:charset w:val="00"/>
    <w:family w:val="auto"/>
    <w:pitch w:val="default"/>
    <w:sig w:usb0="E00002FF" w:usb1="5000205B" w:usb2="00000020" w:usb3="00000000" w:csb0="2000019F" w:csb1="00000000"/>
    <w:embedRegular r:id="rId3" w:fontKey="{5866B6C2-4C7C-4F37-8011-7F8A8F694E14}"/>
    <w:embedBold r:id="rId4" w:fontKey="{1B5508EF-2DDE-4A73-8EA9-DA8FDAB79C45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1E26378E-34E2-4944-BF04-AF7A85A0F765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4A0ECAC3-ACCB-4CB1-816F-D60DBB3509B2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7" w:fontKey="{8BDBF930-B4B2-4FF1-8E3B-5BA2CC12DD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8" w:fontKey="{47E69CD2-3F2B-4001-8608-3D38C4A272E2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731C8C24-73D7-4F34-B40F-41E3C6D126D9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A04" w:rsidRDefault="00657A04">
      <w:pPr>
        <w:spacing w:after="0" w:line="240" w:lineRule="auto"/>
      </w:pPr>
      <w:r>
        <w:separator/>
      </w:r>
    </w:p>
  </w:footnote>
  <w:footnote w:type="continuationSeparator" w:id="0">
    <w:p w:rsidR="00657A04" w:rsidRDefault="00657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1722"/>
    <w:rsid w:val="00242C60"/>
    <w:rsid w:val="0025778E"/>
    <w:rsid w:val="002707CA"/>
    <w:rsid w:val="002B3577"/>
    <w:rsid w:val="002C110C"/>
    <w:rsid w:val="002C4355"/>
    <w:rsid w:val="002D31CD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06DD3"/>
    <w:rsid w:val="00417A1C"/>
    <w:rsid w:val="004261DF"/>
    <w:rsid w:val="00457CED"/>
    <w:rsid w:val="00461653"/>
    <w:rsid w:val="0047521C"/>
    <w:rsid w:val="004D3C84"/>
    <w:rsid w:val="005174E9"/>
    <w:rsid w:val="00556E75"/>
    <w:rsid w:val="005C130A"/>
    <w:rsid w:val="005D3C40"/>
    <w:rsid w:val="00636297"/>
    <w:rsid w:val="0065404B"/>
    <w:rsid w:val="00657A04"/>
    <w:rsid w:val="00664383"/>
    <w:rsid w:val="006D100A"/>
    <w:rsid w:val="006E2D6D"/>
    <w:rsid w:val="006E3677"/>
    <w:rsid w:val="006E4883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76DEF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A4146"/>
    <w:rsid w:val="009F3C31"/>
    <w:rsid w:val="00A1324C"/>
    <w:rsid w:val="00A271A2"/>
    <w:rsid w:val="00A43DE8"/>
    <w:rsid w:val="00A61641"/>
    <w:rsid w:val="00AE5C0E"/>
    <w:rsid w:val="00B05543"/>
    <w:rsid w:val="00B2259E"/>
    <w:rsid w:val="00BC1BF3"/>
    <w:rsid w:val="00BC3F98"/>
    <w:rsid w:val="00BD64E5"/>
    <w:rsid w:val="00BE744A"/>
    <w:rsid w:val="00C34DE3"/>
    <w:rsid w:val="00C74228"/>
    <w:rsid w:val="00CB444E"/>
    <w:rsid w:val="00CB7D82"/>
    <w:rsid w:val="00CD214C"/>
    <w:rsid w:val="00D0774D"/>
    <w:rsid w:val="00D653F1"/>
    <w:rsid w:val="00E31CC7"/>
    <w:rsid w:val="00E40FC1"/>
    <w:rsid w:val="00E656DD"/>
    <w:rsid w:val="00E81A7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F4AC5"/>
    <w:rsid w:val="1AA904BB"/>
    <w:rsid w:val="47B21976"/>
    <w:rsid w:val="53C1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BBE02"/>
  <w15:docId w15:val="{129127DB-57A5-4E73-8EE3-B0548F10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qFormat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4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earlycarechildminding@yahoo.co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0FD0B6-C2ED-448E-931B-D3D739F28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24</TotalTime>
  <Pages>3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5</cp:revision>
  <cp:lastPrinted>2024-01-20T22:00:00Z</cp:lastPrinted>
  <dcterms:created xsi:type="dcterms:W3CDTF">2022-08-23T12:42:00Z</dcterms:created>
  <dcterms:modified xsi:type="dcterms:W3CDTF">2025-08-16T12:32:00Z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FED054A35B57464EA8C958FD7316DE82_13</vt:lpwstr>
  </property>
</Properties>
</file>