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AD6" w:rsidRDefault="00E77AD6" w:rsidP="00E77AD6">
      <w:pPr>
        <w:spacing w:after="100"/>
      </w:pPr>
    </w:p>
    <w:p w:rsidR="00E77AD6" w:rsidRDefault="00E77AD6" w:rsidP="00E77AD6">
      <w:pPr>
        <w:spacing w:after="100"/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jc w:val="center"/>
        <w:rPr>
          <w:rFonts w:ascii="Twinkl" w:eastAsia="SimSun" w:hAnsi="Twinkl" w:cs="Calibri"/>
          <w:sz w:val="48"/>
          <w:szCs w:val="24"/>
        </w:rPr>
      </w:pPr>
    </w:p>
    <w:p w:rsidR="00E77AD6" w:rsidRDefault="00E77AD6" w:rsidP="00E77AD6">
      <w:pPr>
        <w:jc w:val="center"/>
        <w:rPr>
          <w:rFonts w:ascii="Twinkl" w:eastAsia="SimSun" w:hAnsi="Twinkl" w:cs="Calibri"/>
          <w:sz w:val="48"/>
          <w:szCs w:val="24"/>
        </w:rPr>
      </w:pPr>
    </w:p>
    <w:p w:rsidR="00E77AD6" w:rsidRDefault="00E77AD6" w:rsidP="00E77AD6">
      <w:pPr>
        <w:jc w:val="center"/>
        <w:rPr>
          <w:rFonts w:ascii="Twinkl" w:eastAsia="SimSun" w:hAnsi="Twinkl" w:cs="Calibri"/>
          <w:sz w:val="48"/>
          <w:szCs w:val="24"/>
        </w:rPr>
      </w:pPr>
    </w:p>
    <w:p w:rsidR="00E77AD6" w:rsidRDefault="00E77AD6" w:rsidP="00E77AD6">
      <w:pPr>
        <w:tabs>
          <w:tab w:val="right" w:pos="9512"/>
        </w:tabs>
        <w:rPr>
          <w:rFonts w:ascii="Calibri" w:eastAsia="SimSun" w:hAnsi="Calibri" w:cs="Calibri"/>
          <w:sz w:val="24"/>
          <w:szCs w:val="2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eastAsia="SimSun" w:hAnsi="Arial" w:cs="Arial"/>
          <w:sz w:val="28"/>
          <w:szCs w:val="28"/>
        </w:rPr>
        <w:t>Early</w:t>
      </w:r>
      <w:r>
        <w:rPr>
          <w:rFonts w:ascii="Arial" w:hAnsi="Arial" w:cs="Arial"/>
          <w:sz w:val="28"/>
          <w:szCs w:val="28"/>
        </w:rPr>
        <w:t>care</w:t>
      </w:r>
      <w:proofErr w:type="spellEnd"/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HEADLICE</w:t>
      </w:r>
      <w:r>
        <w:rPr>
          <w:rFonts w:ascii="Arial" w:hAnsi="Arial" w:cs="Arial"/>
          <w:sz w:val="28"/>
          <w:szCs w:val="28"/>
        </w:rPr>
        <w:t xml:space="preserve"> POLICY</w:t>
      </w: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rPr>
          <w:rFonts w:ascii="Arial" w:hAnsi="Arial" w:cs="Arial"/>
          <w:sz w:val="44"/>
        </w:rPr>
      </w:pPr>
    </w:p>
    <w:p w:rsidR="00E77AD6" w:rsidRDefault="00E77AD6" w:rsidP="00E77AD6">
      <w:pPr>
        <w:tabs>
          <w:tab w:val="right" w:pos="9512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Approval and Review</w:t>
      </w:r>
    </w:p>
    <w:p w:rsidR="00E77AD6" w:rsidRDefault="00E77AD6" w:rsidP="00E77AD6">
      <w:pPr>
        <w:tabs>
          <w:tab w:val="right" w:pos="9512"/>
        </w:tabs>
        <w:jc w:val="center"/>
        <w:rPr>
          <w:rFonts w:ascii="Arial" w:hAnsi="Arial" w:cs="Arial"/>
          <w:b/>
          <w:u w:val="single"/>
        </w:rPr>
      </w:pPr>
    </w:p>
    <w:p w:rsidR="00E77AD6" w:rsidRDefault="00E77AD6" w:rsidP="00E77AD6">
      <w:pPr>
        <w:tabs>
          <w:tab w:val="right" w:pos="9512"/>
        </w:tabs>
        <w:rPr>
          <w:rFonts w:ascii="Arial" w:hAnsi="Arial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E77AD6" w:rsidTr="00E77A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 Hannah Bull</w:t>
            </w:r>
          </w:p>
        </w:tc>
      </w:tr>
      <w:tr w:rsidR="00E77AD6" w:rsidTr="00E77A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Brush Script MT" w:hAnsi="Brush Script MT" w:cs="Arial"/>
              </w:rPr>
            </w:pPr>
            <w:r>
              <w:rPr>
                <w:rFonts w:ascii="Brush Script MT" w:hAnsi="Brush Script MT" w:cs="Arial"/>
              </w:rPr>
              <w:t xml:space="preserve">H.BULL </w:t>
            </w:r>
          </w:p>
        </w:tc>
      </w:tr>
      <w:tr w:rsidR="00E77AD6" w:rsidTr="00E77A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months</w:t>
            </w:r>
          </w:p>
        </w:tc>
      </w:tr>
      <w:tr w:rsidR="00E77AD6" w:rsidTr="00E77AD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widowControl w:val="0"/>
              <w:spacing w:line="360" w:lineRule="auto"/>
              <w:jc w:val="both"/>
              <w:rPr>
                <w:rFonts w:ascii="Arial" w:hAnsi="Arial" w:cs="Arial"/>
                <w:strike/>
              </w:rPr>
            </w:pPr>
            <w:r>
              <w:rPr>
                <w:rFonts w:ascii="Arial" w:hAnsi="Arial" w:cs="Arial"/>
              </w:rPr>
              <w:t>July 2026</w:t>
            </w:r>
          </w:p>
        </w:tc>
      </w:tr>
    </w:tbl>
    <w:p w:rsidR="00E77AD6" w:rsidRDefault="00E77AD6" w:rsidP="00E77AD6"/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E77AD6" w:rsidTr="00E77AD6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Version Control</w:t>
            </w:r>
          </w:p>
          <w:p w:rsidR="00E77AD6" w:rsidRDefault="00E77AD6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77AD6" w:rsidRDefault="00E77A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77AD6" w:rsidRDefault="00E77A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77AD6" w:rsidRDefault="00E77A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77AD6" w:rsidRDefault="00E77A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Reason for Alterations </w:t>
            </w: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rPr>
                <w:rFonts w:ascii="Arial" w:hAnsi="Arial" w:cs="Arial"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rPr>
                <w:rFonts w:ascii="Arial" w:hAnsi="Arial" w:cs="Arial"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AD6" w:rsidRDefault="00E77A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rPr>
                <w:rFonts w:ascii="Arial" w:hAnsi="Arial" w:cs="Arial"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/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</w:tr>
      <w:tr w:rsidR="00E77AD6" w:rsidTr="00E77AD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AD6" w:rsidRDefault="00E77AD6">
            <w:pPr>
              <w:jc w:val="both"/>
              <w:rPr>
                <w:rFonts w:ascii="Arial" w:hAnsi="Arial" w:cs="Arial"/>
              </w:rPr>
            </w:pPr>
          </w:p>
        </w:tc>
      </w:tr>
    </w:tbl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E77AD6" w:rsidRDefault="00E77AD6">
      <w:pPr>
        <w:spacing w:after="100"/>
      </w:pPr>
    </w:p>
    <w:p w:rsidR="008F4C2B" w:rsidRDefault="009A2BC5">
      <w:pPr>
        <w:spacing w:after="100"/>
      </w:pPr>
      <w:r>
        <w:t xml:space="preserve">Children with head lice will not be excluded from </w:t>
      </w:r>
      <w:r>
        <w:t>our</w:t>
      </w:r>
      <w:r>
        <w:t xml:space="preserve"> care, but </w:t>
      </w:r>
      <w:r>
        <w:t>we</w:t>
      </w:r>
      <w:r>
        <w:t xml:space="preserve"> would ask that these recommendations are followed in order to try to prevent other children becoming infected:</w:t>
      </w:r>
    </w:p>
    <w:p w:rsidR="008F4C2B" w:rsidRDefault="009A2BC5">
      <w:pPr>
        <w:pStyle w:val="ListParagraph"/>
      </w:pPr>
      <w:r>
        <w:t xml:space="preserve">Parents inform </w:t>
      </w:r>
      <w:r>
        <w:t>us</w:t>
      </w:r>
      <w:r>
        <w:t xml:space="preserve"> immediately if they have discovered that their child has head lice.</w:t>
      </w:r>
    </w:p>
    <w:p w:rsidR="008F4C2B" w:rsidRDefault="009A2BC5">
      <w:pPr>
        <w:pStyle w:val="ListParagraph"/>
      </w:pPr>
      <w:r>
        <w:t xml:space="preserve">Children should begin treatment before attending </w:t>
      </w:r>
      <w:r>
        <w:t>the</w:t>
      </w:r>
      <w:r>
        <w:t xml:space="preserve"> setting if head lice are identified.</w:t>
      </w:r>
    </w:p>
    <w:p w:rsidR="008F4C2B" w:rsidRDefault="009A2BC5">
      <w:pPr>
        <w:pStyle w:val="ListParagraph"/>
      </w:pPr>
      <w:r>
        <w:t>Children with long hair wear their hair up to prevent the spread of infection.</w:t>
      </w:r>
    </w:p>
    <w:p w:rsidR="008F4C2B" w:rsidRDefault="009A2BC5">
      <w:pPr>
        <w:pStyle w:val="ListParagraph"/>
        <w:spacing w:after="160"/>
      </w:pPr>
      <w:r>
        <w:t>Parents check thei</w:t>
      </w:r>
      <w:r>
        <w:t>r children’s hair regularly with a special head lice comb.</w:t>
      </w:r>
    </w:p>
    <w:p w:rsidR="008F4C2B" w:rsidRDefault="009A2BC5">
      <w:r>
        <w:t>We</w:t>
      </w:r>
      <w:r>
        <w:t xml:space="preserve"> hope that the parents of children with head lice will work with </w:t>
      </w:r>
      <w:r>
        <w:t>us</w:t>
      </w:r>
      <w:r>
        <w:t xml:space="preserve"> to treat and prevent the spread of the infection. </w:t>
      </w:r>
      <w:r>
        <w:t>We</w:t>
      </w:r>
      <w:r>
        <w:t xml:space="preserve"> also ask that all children and parents are sensitive and understanding tow</w:t>
      </w:r>
      <w:r>
        <w:t>ards the subject of head lice, as it is not the fault of the child who is infected. It also does not imply a lack of hygiene or cleanliness.</w:t>
      </w:r>
    </w:p>
    <w:p w:rsidR="008F4C2B" w:rsidRDefault="009A2BC5">
      <w:r>
        <w:t>More information about how to treat and prevent head lice can be found by visiting the NHS website. You should also</w:t>
      </w:r>
      <w:r>
        <w:t xml:space="preserve"> be aware that to treat head lice effectively, you will need to repeat treatments at the intervals specified in the NHS guidance.</w:t>
      </w:r>
    </w:p>
    <w:p w:rsidR="008F4C2B" w:rsidRDefault="009A2BC5">
      <w:r>
        <w:t xml:space="preserve">If </w:t>
      </w:r>
      <w:r>
        <w:t>we</w:t>
      </w:r>
      <w:r>
        <w:t xml:space="preserve"> notice or a</w:t>
      </w:r>
      <w:r>
        <w:t>re</w:t>
      </w:r>
      <w:r>
        <w:t xml:space="preserve"> told that a child in </w:t>
      </w:r>
      <w:r>
        <w:t>our</w:t>
      </w:r>
      <w:r>
        <w:t xml:space="preserve"> care has head lice, </w:t>
      </w:r>
      <w:r>
        <w:t>we</w:t>
      </w:r>
      <w:r>
        <w:t xml:space="preserve"> will inform the parents of the other children in </w:t>
      </w:r>
      <w:r>
        <w:t>our</w:t>
      </w:r>
      <w:r>
        <w:t xml:space="preserve"> care.</w:t>
      </w:r>
      <w:r>
        <w:t xml:space="preserve"> </w:t>
      </w:r>
      <w:r>
        <w:t xml:space="preserve">We </w:t>
      </w:r>
      <w:r>
        <w:t>will not disclose which child it is who has the head lice, to keep the confidentiality of the other child and parents.</w:t>
      </w:r>
    </w:p>
    <w:p w:rsidR="008F4C2B" w:rsidRDefault="009A2BC5">
      <w:r>
        <w:t>We</w:t>
      </w:r>
      <w:r>
        <w:t xml:space="preserve"> will assist in the prevention of head lice by ensuring that children in </w:t>
      </w:r>
      <w:r>
        <w:t>the</w:t>
      </w:r>
      <w:r>
        <w:t xml:space="preserve"> setting do not share things, such as role-play hairbru</w:t>
      </w:r>
      <w:r>
        <w:t xml:space="preserve">shes and combs, or dressing-up props such as hats and wigs, if a case has been reported in </w:t>
      </w:r>
      <w:r>
        <w:t xml:space="preserve">the </w:t>
      </w:r>
      <w:r>
        <w:t>setting.</w:t>
      </w:r>
    </w:p>
    <w:p w:rsidR="008F4C2B" w:rsidRDefault="008F4C2B">
      <w:bookmarkStart w:id="0" w:name="_GoBack"/>
      <w:bookmarkEnd w:id="0"/>
    </w:p>
    <w:sectPr w:rsidR="008F4C2B" w:rsidSect="00E77AD6">
      <w:pgSz w:w="11906" w:h="16838"/>
      <w:pgMar w:top="891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BC5" w:rsidRDefault="009A2BC5">
      <w:pPr>
        <w:spacing w:line="240" w:lineRule="auto"/>
      </w:pPr>
      <w:r>
        <w:separator/>
      </w:r>
    </w:p>
  </w:endnote>
  <w:endnote w:type="continuationSeparator" w:id="0">
    <w:p w:rsidR="009A2BC5" w:rsidRDefault="009A2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F3E939-3FAE-4F8A-B848-FEA2F97B31B4}"/>
    <w:embedBold r:id="rId2" w:fontKey="{FA4E3EFB-83D6-42D6-9D03-390AC29E4E50}"/>
  </w:font>
  <w:font w:name="Roboto">
    <w:charset w:val="00"/>
    <w:family w:val="auto"/>
    <w:pitch w:val="default"/>
    <w:sig w:usb0="E00002FF" w:usb1="5000205B" w:usb2="00000020" w:usb3="00000000" w:csb0="2000019F" w:csb1="00000000"/>
    <w:embedRegular r:id="rId3" w:fontKey="{B3FB46F8-89A4-4CA7-A497-BBFE08EBD376}"/>
    <w:embedBold r:id="rId4" w:fontKey="{603B2CA5-520E-414C-8260-8B7768A74414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7E301C05-8444-40AD-84E4-482453B9C1D9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120EC532-9324-49E5-A96D-8928A2928F75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7" w:fontKey="{FA94A72B-0C8E-4308-857A-10B93E1C91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8" w:fontKey="{B0D4166F-5305-4480-A690-0409E0F7DDFA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C7C2DB05-51AB-471B-908B-26AC68FE5943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BC5" w:rsidRDefault="009A2BC5">
      <w:pPr>
        <w:spacing w:after="0" w:line="240" w:lineRule="auto"/>
      </w:pPr>
      <w:r>
        <w:separator/>
      </w:r>
    </w:p>
  </w:footnote>
  <w:footnote w:type="continuationSeparator" w:id="0">
    <w:p w:rsidR="009A2BC5" w:rsidRDefault="009A2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67D68"/>
    <w:rsid w:val="000B5E87"/>
    <w:rsid w:val="000C3106"/>
    <w:rsid w:val="000C442B"/>
    <w:rsid w:val="000C462C"/>
    <w:rsid w:val="000D7353"/>
    <w:rsid w:val="000E262A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80F35"/>
    <w:rsid w:val="003961D9"/>
    <w:rsid w:val="003D02E3"/>
    <w:rsid w:val="003D7C55"/>
    <w:rsid w:val="003E15D2"/>
    <w:rsid w:val="003E6B9B"/>
    <w:rsid w:val="00457CED"/>
    <w:rsid w:val="00461653"/>
    <w:rsid w:val="004D3C84"/>
    <w:rsid w:val="00556E75"/>
    <w:rsid w:val="005C130A"/>
    <w:rsid w:val="005D3C40"/>
    <w:rsid w:val="00636297"/>
    <w:rsid w:val="006D100A"/>
    <w:rsid w:val="006E2D6D"/>
    <w:rsid w:val="006E3677"/>
    <w:rsid w:val="006F31DC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B24A0"/>
    <w:rsid w:val="008C09A7"/>
    <w:rsid w:val="008C5815"/>
    <w:rsid w:val="008D1F80"/>
    <w:rsid w:val="008F4C2B"/>
    <w:rsid w:val="0090253B"/>
    <w:rsid w:val="0090447C"/>
    <w:rsid w:val="00913D28"/>
    <w:rsid w:val="00920F12"/>
    <w:rsid w:val="00937A90"/>
    <w:rsid w:val="00971FFC"/>
    <w:rsid w:val="009A2BC5"/>
    <w:rsid w:val="009F3C31"/>
    <w:rsid w:val="00A1324C"/>
    <w:rsid w:val="00A271A2"/>
    <w:rsid w:val="00A43DE8"/>
    <w:rsid w:val="00AB632A"/>
    <w:rsid w:val="00AE5C0E"/>
    <w:rsid w:val="00B2259E"/>
    <w:rsid w:val="00BC1BF3"/>
    <w:rsid w:val="00BC3F98"/>
    <w:rsid w:val="00BD64E5"/>
    <w:rsid w:val="00BE5D24"/>
    <w:rsid w:val="00BE744A"/>
    <w:rsid w:val="00C34DE3"/>
    <w:rsid w:val="00C74228"/>
    <w:rsid w:val="00CB444E"/>
    <w:rsid w:val="00D0774D"/>
    <w:rsid w:val="00D653F1"/>
    <w:rsid w:val="00E31CC7"/>
    <w:rsid w:val="00E40FC1"/>
    <w:rsid w:val="00E554E0"/>
    <w:rsid w:val="00E656DD"/>
    <w:rsid w:val="00E77AD6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2B1A4E8E"/>
    <w:rsid w:val="3914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847F1"/>
  <w15:docId w15:val="{93A8A43A-E9BA-4781-84C6-76C5E5E6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3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0D1FB1-A5B2-451A-98B3-63EC8EAF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4</TotalTime>
  <Pages>3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cp:lastPrinted>2024-01-20T21:50:00Z</cp:lastPrinted>
  <dcterms:created xsi:type="dcterms:W3CDTF">2022-06-08T10:04:00Z</dcterms:created>
  <dcterms:modified xsi:type="dcterms:W3CDTF">2025-08-16T13:18:00Z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2057-12.2.0.13359</vt:lpwstr>
  </property>
  <property fmtid="{D5CDD505-2E9C-101B-9397-08002B2CF9AE}" pid="3" name="ICV">
    <vt:lpwstr>E9DB5857B1224084BE0026AD7FF7F58A_13</vt:lpwstr>
  </property>
</Properties>
</file>